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1CC" w:rsidRDefault="00E06924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、委託書範本</w:t>
      </w:r>
    </w:p>
    <w:p w:rsidR="001421CC" w:rsidRDefault="00E06924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1421CC" w:rsidRDefault="00E06924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1421CC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CC" w:rsidRDefault="00E0692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1421CC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CC" w:rsidRDefault="00E0692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1421CC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CC" w:rsidRDefault="00E0692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1421CC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21CC" w:rsidRDefault="00E0692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1421CC" w:rsidRDefault="00E06924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申請搭排及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其他相關事宜，如有文件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不實願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負法律責任。</w:t>
      </w:r>
    </w:p>
    <w:p w:rsidR="001421CC" w:rsidRDefault="00E06924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1421CC" w:rsidRDefault="00E06924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1421CC" w:rsidRDefault="001421CC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1421CC" w:rsidRDefault="00E069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1421CC" w:rsidRDefault="00E06924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1421CC" w:rsidRDefault="001421CC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1421CC" w:rsidRDefault="00E06924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1421CC" w:rsidRDefault="001421CC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1421CC" w:rsidRDefault="001421CC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1421CC" w:rsidRDefault="00E06924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2DDAB00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1421CC" w:rsidRDefault="001421CC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1421CC" w:rsidRDefault="00E06924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1421CC" w:rsidRDefault="00E06924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1421CC" w:rsidRDefault="001421CC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1421CC" w:rsidRDefault="001421CC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1421CC" w:rsidRDefault="001421CC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1421CC" w:rsidRDefault="001421CC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1421CC" w:rsidRDefault="001421CC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1421CC" w:rsidRDefault="00E06924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6DEDF3C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1421CC" w:rsidRDefault="001421CC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1421CC" w:rsidRDefault="00E06924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1421CC" w:rsidRDefault="00E06924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1421CC" w:rsidRDefault="001421CC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1421CC" w:rsidRDefault="001421CC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1421CC" w:rsidRDefault="001421CC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1421CC" w:rsidRDefault="001421CC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1421CC" w:rsidRDefault="001421CC">
      <w:pPr>
        <w:snapToGrid w:val="0"/>
        <w:rPr>
          <w:rFonts w:ascii="標楷體" w:eastAsia="標楷體" w:hAnsi="標楷體"/>
          <w:color w:val="000000"/>
        </w:rPr>
      </w:pPr>
    </w:p>
    <w:p w:rsidR="001421CC" w:rsidRDefault="001421CC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1421CC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924" w:rsidRDefault="00E06924">
      <w:r>
        <w:separator/>
      </w:r>
    </w:p>
  </w:endnote>
  <w:endnote w:type="continuationSeparator" w:id="0">
    <w:p w:rsidR="00E06924" w:rsidRDefault="00E0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683" w:rsidRDefault="00E06924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924" w:rsidRDefault="00E06924">
      <w:r>
        <w:rPr>
          <w:color w:val="000000"/>
        </w:rPr>
        <w:separator/>
      </w:r>
    </w:p>
  </w:footnote>
  <w:footnote w:type="continuationSeparator" w:id="0">
    <w:p w:rsidR="00E06924" w:rsidRDefault="00E06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683" w:rsidRDefault="00E06924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A2C07"/>
    <w:multiLevelType w:val="multilevel"/>
    <w:tmpl w:val="8B6E5DF6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21CC"/>
    <w:rsid w:val="001421CC"/>
    <w:rsid w:val="00C76F28"/>
    <w:rsid w:val="00E0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97348F-3A68-4E0D-894D-D97BD087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2023-11-09T11:10:00Z</dcterms:created>
  <dcterms:modified xsi:type="dcterms:W3CDTF">2023-11-09T11:10:00Z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